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027D0" w14:textId="77777777" w:rsidR="004579AD" w:rsidRDefault="004579AD">
      <w:pPr>
        <w:snapToGrid w:val="0"/>
        <w:rPr>
          <w:rFonts w:ascii="黑体" w:eastAsia="黑体" w:hAnsi="黑体" w:cs="方正小标宋简体"/>
          <w:sz w:val="32"/>
          <w:szCs w:val="32"/>
          <w:lang w:eastAsia="zh-CN"/>
        </w:rPr>
      </w:pPr>
    </w:p>
    <w:p w14:paraId="51E42ADB" w14:textId="77777777" w:rsidR="004579AD" w:rsidRDefault="00ED5441">
      <w:pPr>
        <w:snapToGrid w:val="0"/>
        <w:rPr>
          <w:rFonts w:ascii="黑体" w:eastAsia="黑体" w:hAnsi="黑体" w:cs="方正小标宋简体"/>
          <w:sz w:val="32"/>
          <w:szCs w:val="32"/>
          <w:lang w:eastAsia="zh-CN"/>
        </w:rPr>
      </w:pPr>
      <w:r>
        <w:rPr>
          <w:rFonts w:ascii="黑体" w:eastAsia="黑体" w:hAnsi="黑体" w:cs="方正小标宋简体" w:hint="eastAsia"/>
          <w:sz w:val="32"/>
          <w:szCs w:val="32"/>
          <w:lang w:eastAsia="zh-CN"/>
        </w:rPr>
        <w:t xml:space="preserve"> </w:t>
      </w:r>
    </w:p>
    <w:p w14:paraId="394CFAA9" w14:textId="77777777" w:rsidR="004579AD" w:rsidRDefault="00ED5441">
      <w:pPr>
        <w:snapToGrid w:val="0"/>
        <w:rPr>
          <w:rFonts w:ascii="黑体" w:eastAsia="黑体" w:hAnsi="黑体" w:cs="方正小标宋简体"/>
          <w:sz w:val="32"/>
          <w:szCs w:val="32"/>
          <w:lang w:eastAsia="zh-CN"/>
        </w:rPr>
      </w:pPr>
      <w:r>
        <w:rPr>
          <w:rFonts w:ascii="黑体" w:eastAsia="黑体" w:hAnsi="黑体" w:cs="方正小标宋简体" w:hint="eastAsia"/>
          <w:sz w:val="32"/>
          <w:szCs w:val="32"/>
          <w:lang w:eastAsia="zh-CN"/>
        </w:rPr>
        <w:t xml:space="preserve"> </w:t>
      </w:r>
    </w:p>
    <w:p w14:paraId="5938FCD6" w14:textId="4B5F6439" w:rsidR="004579AD" w:rsidRDefault="00CC0827">
      <w:pPr>
        <w:snapToGrid w:val="0"/>
        <w:spacing w:line="360" w:lineRule="auto"/>
        <w:jc w:val="center"/>
        <w:rPr>
          <w:rFonts w:ascii="方正小标宋简体" w:eastAsia="方正小标宋简体" w:hAnsi="仿宋"/>
          <w:b/>
          <w:bCs/>
          <w:sz w:val="48"/>
          <w:szCs w:val="48"/>
          <w:lang w:eastAsia="zh-CN"/>
        </w:rPr>
      </w:pPr>
      <w:r>
        <w:rPr>
          <w:rFonts w:ascii="方正小标宋简体" w:eastAsia="方正小标宋简体" w:hAnsi="仿宋" w:hint="eastAsia"/>
          <w:b/>
          <w:bCs/>
          <w:sz w:val="48"/>
          <w:szCs w:val="48"/>
          <w:lang w:eastAsia="zh-CN"/>
        </w:rPr>
        <w:t>“</w:t>
      </w:r>
      <w:r w:rsidR="00ED5441">
        <w:rPr>
          <w:rFonts w:ascii="方正小标宋简体" w:eastAsia="方正小标宋简体" w:hAnsi="仿宋" w:hint="eastAsia"/>
          <w:b/>
          <w:bCs/>
          <w:sz w:val="48"/>
          <w:szCs w:val="48"/>
          <w:lang w:eastAsia="zh-CN"/>
        </w:rPr>
        <w:t>全国人工智能教育实验学校</w:t>
      </w:r>
      <w:r>
        <w:rPr>
          <w:rFonts w:ascii="方正小标宋简体" w:eastAsia="方正小标宋简体" w:hAnsi="仿宋" w:hint="eastAsia"/>
          <w:b/>
          <w:bCs/>
          <w:sz w:val="48"/>
          <w:szCs w:val="48"/>
          <w:lang w:eastAsia="zh-CN"/>
        </w:rPr>
        <w:t>”</w:t>
      </w:r>
    </w:p>
    <w:p w14:paraId="7A48769B" w14:textId="550C21F8" w:rsidR="004579AD" w:rsidRDefault="00CC0827">
      <w:pPr>
        <w:snapToGrid w:val="0"/>
        <w:spacing w:line="360" w:lineRule="auto"/>
        <w:jc w:val="center"/>
        <w:rPr>
          <w:rFonts w:ascii="方正小标宋简体" w:eastAsia="方正小标宋简体" w:hAnsi="仿宋"/>
          <w:b/>
          <w:bCs/>
          <w:sz w:val="48"/>
          <w:szCs w:val="48"/>
          <w:lang w:eastAsia="zh-CN"/>
        </w:rPr>
      </w:pPr>
      <w:r>
        <w:rPr>
          <w:rFonts w:ascii="方正小标宋简体" w:eastAsia="方正小标宋简体" w:hAnsi="仿宋" w:hint="eastAsia"/>
          <w:b/>
          <w:bCs/>
          <w:sz w:val="48"/>
          <w:szCs w:val="48"/>
          <w:lang w:eastAsia="zh-CN"/>
        </w:rPr>
        <w:t>发展计划项目</w:t>
      </w:r>
      <w:r w:rsidR="00ED5441">
        <w:rPr>
          <w:rFonts w:ascii="方正小标宋简体" w:eastAsia="方正小标宋简体" w:hAnsi="仿宋" w:hint="eastAsia"/>
          <w:b/>
          <w:bCs/>
          <w:sz w:val="48"/>
          <w:szCs w:val="48"/>
          <w:lang w:eastAsia="zh-CN"/>
        </w:rPr>
        <w:t>申报表</w:t>
      </w:r>
    </w:p>
    <w:p w14:paraId="48FB027B" w14:textId="77777777" w:rsidR="004579AD" w:rsidRDefault="00ED5441">
      <w:pPr>
        <w:snapToGrid w:val="0"/>
        <w:spacing w:line="360" w:lineRule="auto"/>
        <w:jc w:val="center"/>
        <w:rPr>
          <w:rFonts w:ascii="仿宋_GB2312" w:hAnsi="仿宋" w:cs="方正小标宋简体"/>
          <w:b/>
          <w:bCs/>
          <w:sz w:val="52"/>
          <w:szCs w:val="52"/>
          <w:lang w:eastAsia="zh-CN"/>
        </w:rPr>
      </w:pPr>
      <w:r>
        <w:rPr>
          <w:rFonts w:ascii="仿宋_GB2312" w:hAnsi="仿宋" w:cs="方正小标宋简体" w:hint="eastAsia"/>
          <w:b/>
          <w:bCs/>
          <w:sz w:val="52"/>
          <w:szCs w:val="52"/>
          <w:lang w:eastAsia="zh-CN"/>
        </w:rPr>
        <w:t xml:space="preserve"> </w:t>
      </w:r>
    </w:p>
    <w:p w14:paraId="37F5C6BF" w14:textId="0CA54D04" w:rsidR="004579AD" w:rsidRDefault="00ED5441">
      <w:pPr>
        <w:snapToGrid w:val="0"/>
        <w:spacing w:line="360" w:lineRule="auto"/>
        <w:jc w:val="center"/>
        <w:rPr>
          <w:rFonts w:ascii="仿宋_GB2312" w:hAnsi="仿宋" w:cs="方正小标宋简体"/>
          <w:sz w:val="52"/>
          <w:szCs w:val="52"/>
          <w:lang w:eastAsia="zh-CN"/>
        </w:rPr>
      </w:pPr>
      <w:r>
        <w:rPr>
          <w:rFonts w:ascii="仿宋_GB2312" w:hAnsi="仿宋" w:cs="方正小标宋简体" w:hint="eastAsia"/>
          <w:sz w:val="52"/>
          <w:szCs w:val="52"/>
          <w:lang w:eastAsia="zh-CN"/>
        </w:rPr>
        <w:t xml:space="preserve">  </w:t>
      </w:r>
    </w:p>
    <w:p w14:paraId="3C883957" w14:textId="77777777" w:rsidR="00D7161E" w:rsidRDefault="00D7161E">
      <w:pPr>
        <w:snapToGrid w:val="0"/>
        <w:spacing w:line="360" w:lineRule="auto"/>
        <w:jc w:val="center"/>
        <w:rPr>
          <w:rFonts w:ascii="仿宋_GB2312" w:hAnsi="仿宋" w:cs="方正小标宋简体"/>
          <w:sz w:val="52"/>
          <w:szCs w:val="52"/>
          <w:lang w:eastAsia="zh-CN"/>
        </w:rPr>
      </w:pPr>
    </w:p>
    <w:p w14:paraId="6AD65C6F" w14:textId="77777777" w:rsidR="004579AD" w:rsidRDefault="00ED5441">
      <w:pPr>
        <w:snapToGrid w:val="0"/>
        <w:spacing w:line="720" w:lineRule="auto"/>
        <w:ind w:firstLineChars="393" w:firstLine="1258"/>
        <w:rPr>
          <w:rFonts w:ascii="宋体" w:hAnsi="宋体"/>
          <w:sz w:val="32"/>
          <w:szCs w:val="32"/>
          <w:u w:val="single"/>
          <w:lang w:eastAsia="zh-CN"/>
        </w:rPr>
      </w:pPr>
      <w:proofErr w:type="spellStart"/>
      <w:r>
        <w:rPr>
          <w:rFonts w:ascii="宋体" w:hAnsi="宋体" w:hint="eastAsia"/>
          <w:sz w:val="32"/>
          <w:szCs w:val="32"/>
          <w:lang w:eastAsia="zh-CN"/>
        </w:rPr>
        <w:t>申报学校</w:t>
      </w:r>
      <w:proofErr w:type="spellEnd"/>
      <w:r>
        <w:rPr>
          <w:rFonts w:ascii="宋体" w:hAnsi="宋体" w:hint="eastAsia"/>
          <w:sz w:val="32"/>
          <w:szCs w:val="32"/>
          <w:lang w:eastAsia="zh-CN"/>
        </w:rPr>
        <w:t>：</w:t>
      </w:r>
      <w:r>
        <w:rPr>
          <w:rFonts w:ascii="宋体" w:hAnsi="宋体" w:hint="eastAsia"/>
          <w:sz w:val="32"/>
          <w:szCs w:val="32"/>
          <w:u w:val="single"/>
          <w:lang w:eastAsia="zh-CN"/>
        </w:rPr>
        <w:t xml:space="preserve">      </w:t>
      </w:r>
      <w:r>
        <w:rPr>
          <w:rFonts w:ascii="宋体" w:hAnsi="宋体"/>
          <w:sz w:val="32"/>
          <w:szCs w:val="32"/>
          <w:u w:val="single"/>
          <w:lang w:eastAsia="zh-CN"/>
        </w:rPr>
        <w:t xml:space="preserve">       </w:t>
      </w:r>
      <w:r>
        <w:rPr>
          <w:rFonts w:ascii="宋体" w:hAnsi="宋体" w:hint="eastAsia"/>
          <w:sz w:val="32"/>
          <w:szCs w:val="32"/>
          <w:u w:val="single"/>
          <w:lang w:eastAsia="zh-CN"/>
        </w:rPr>
        <w:t xml:space="preserve">            </w:t>
      </w:r>
    </w:p>
    <w:p w14:paraId="3CA5005E" w14:textId="4701B273" w:rsidR="004579AD" w:rsidRDefault="00ED5441">
      <w:pPr>
        <w:snapToGrid w:val="0"/>
        <w:spacing w:line="720" w:lineRule="auto"/>
        <w:ind w:firstLineChars="393" w:firstLine="1258"/>
        <w:rPr>
          <w:rFonts w:ascii="宋体" w:hAnsi="宋体"/>
          <w:sz w:val="32"/>
          <w:szCs w:val="32"/>
          <w:u w:val="single"/>
          <w:lang w:eastAsia="zh-CN"/>
        </w:rPr>
      </w:pPr>
      <w:proofErr w:type="spellStart"/>
      <w:r>
        <w:rPr>
          <w:rFonts w:ascii="宋体" w:hAnsi="宋体" w:hint="eastAsia"/>
          <w:sz w:val="32"/>
          <w:szCs w:val="32"/>
          <w:lang w:eastAsia="zh-CN"/>
        </w:rPr>
        <w:t>学校地址</w:t>
      </w:r>
      <w:proofErr w:type="spellEnd"/>
      <w:r>
        <w:rPr>
          <w:rFonts w:ascii="宋体" w:hAnsi="宋体" w:hint="eastAsia"/>
          <w:sz w:val="32"/>
          <w:szCs w:val="32"/>
          <w:lang w:eastAsia="zh-CN"/>
        </w:rPr>
        <w:t>：</w:t>
      </w:r>
      <w:r>
        <w:rPr>
          <w:rFonts w:ascii="宋体" w:hAnsi="宋体" w:hint="eastAsia"/>
          <w:sz w:val="32"/>
          <w:szCs w:val="32"/>
          <w:u w:val="single"/>
          <w:lang w:eastAsia="zh-CN"/>
        </w:rPr>
        <w:t xml:space="preserve">                         </w:t>
      </w:r>
    </w:p>
    <w:p w14:paraId="210BDB4F" w14:textId="614F8373" w:rsidR="004579AD" w:rsidRDefault="00ED5441">
      <w:pPr>
        <w:snapToGrid w:val="0"/>
        <w:spacing w:line="720" w:lineRule="auto"/>
        <w:ind w:firstLineChars="393" w:firstLine="1258"/>
        <w:rPr>
          <w:rFonts w:ascii="宋体" w:hAnsi="宋体"/>
          <w:sz w:val="32"/>
          <w:szCs w:val="32"/>
          <w:lang w:eastAsia="zh-CN"/>
        </w:rPr>
      </w:pPr>
      <w:proofErr w:type="spellStart"/>
      <w:r>
        <w:rPr>
          <w:rFonts w:ascii="宋体" w:hAnsi="宋体" w:hint="eastAsia"/>
          <w:sz w:val="32"/>
          <w:szCs w:val="32"/>
          <w:lang w:eastAsia="zh-CN"/>
        </w:rPr>
        <w:t>填报日期</w:t>
      </w:r>
      <w:proofErr w:type="spellEnd"/>
      <w:r>
        <w:rPr>
          <w:rFonts w:ascii="宋体" w:hAnsi="宋体" w:hint="eastAsia"/>
          <w:sz w:val="32"/>
          <w:szCs w:val="32"/>
          <w:lang w:eastAsia="zh-CN"/>
        </w:rPr>
        <w:t>：</w:t>
      </w:r>
      <w:r>
        <w:rPr>
          <w:rFonts w:ascii="宋体" w:eastAsia="宋体" w:hAnsi="宋体" w:hint="eastAsia"/>
          <w:sz w:val="32"/>
          <w:szCs w:val="32"/>
          <w:u w:val="single"/>
          <w:lang w:eastAsia="zh-CN"/>
        </w:rPr>
        <w:t xml:space="preserve">  </w:t>
      </w:r>
      <w:r w:rsidR="00514562">
        <w:rPr>
          <w:rFonts w:ascii="宋体" w:hAnsi="宋体"/>
          <w:sz w:val="32"/>
          <w:szCs w:val="32"/>
          <w:u w:val="single"/>
          <w:lang w:eastAsia="zh-CN"/>
        </w:rPr>
        <w:t xml:space="preserve">    </w:t>
      </w:r>
      <w:r>
        <w:rPr>
          <w:rFonts w:ascii="宋体" w:hAnsi="宋体" w:hint="eastAsia"/>
          <w:sz w:val="32"/>
          <w:szCs w:val="32"/>
          <w:u w:val="single"/>
          <w:lang w:eastAsia="zh-CN"/>
        </w:rPr>
        <w:t xml:space="preserve">  </w:t>
      </w:r>
      <w:r>
        <w:rPr>
          <w:rFonts w:ascii="宋体" w:hAnsi="宋体" w:hint="eastAsia"/>
          <w:sz w:val="32"/>
          <w:szCs w:val="32"/>
          <w:lang w:eastAsia="zh-CN"/>
        </w:rPr>
        <w:t>年</w:t>
      </w:r>
      <w:r>
        <w:rPr>
          <w:rFonts w:ascii="宋体" w:hAnsi="宋体" w:hint="eastAsia"/>
          <w:sz w:val="28"/>
          <w:szCs w:val="28"/>
          <w:u w:val="single"/>
          <w:lang w:eastAsia="zh-CN"/>
        </w:rPr>
        <w:t xml:space="preserve">    </w:t>
      </w:r>
      <w:r>
        <w:rPr>
          <w:rFonts w:ascii="宋体" w:eastAsia="宋体" w:hAnsi="宋体" w:hint="eastAsia"/>
          <w:sz w:val="28"/>
          <w:szCs w:val="28"/>
          <w:u w:val="single"/>
          <w:lang w:eastAsia="zh-CN"/>
        </w:rPr>
        <w:t xml:space="preserve">  </w:t>
      </w:r>
      <w:r>
        <w:rPr>
          <w:rFonts w:ascii="宋体" w:hAnsi="宋体" w:hint="eastAsia"/>
          <w:sz w:val="32"/>
          <w:szCs w:val="32"/>
          <w:lang w:eastAsia="zh-CN"/>
        </w:rPr>
        <w:t>月</w:t>
      </w:r>
      <w:r>
        <w:rPr>
          <w:rFonts w:ascii="宋体" w:hAnsi="宋体" w:hint="eastAsia"/>
          <w:sz w:val="32"/>
          <w:szCs w:val="32"/>
          <w:u w:val="single"/>
          <w:lang w:eastAsia="zh-CN"/>
        </w:rPr>
        <w:t xml:space="preserve">    </w:t>
      </w:r>
      <w:r>
        <w:rPr>
          <w:rFonts w:ascii="宋体" w:eastAsia="宋体" w:hAnsi="宋体" w:hint="eastAsia"/>
          <w:sz w:val="32"/>
          <w:szCs w:val="32"/>
          <w:u w:val="single"/>
          <w:lang w:eastAsia="zh-CN"/>
        </w:rPr>
        <w:t xml:space="preserve">  </w:t>
      </w:r>
      <w:r>
        <w:rPr>
          <w:rFonts w:ascii="宋体" w:hAnsi="宋体" w:hint="eastAsia"/>
          <w:sz w:val="32"/>
          <w:szCs w:val="32"/>
          <w:lang w:eastAsia="zh-CN"/>
        </w:rPr>
        <w:t>日</w:t>
      </w:r>
    </w:p>
    <w:p w14:paraId="5EE93246" w14:textId="77777777" w:rsidR="004579AD" w:rsidRDefault="00ED5441">
      <w:pPr>
        <w:ind w:firstLineChars="200" w:firstLine="480"/>
        <w:outlineLvl w:val="0"/>
        <w:rPr>
          <w:rFonts w:ascii="仿宋_GB2312" w:hAnsi="仿宋"/>
          <w:lang w:eastAsia="zh-CN"/>
        </w:rPr>
      </w:pPr>
      <w:r>
        <w:rPr>
          <w:rFonts w:ascii="宋体" w:hAnsi="宋体" w:hint="eastAsia"/>
          <w:lang w:eastAsia="zh-CN"/>
        </w:rPr>
        <w:t xml:space="preserve"> </w:t>
      </w:r>
      <w:r>
        <w:rPr>
          <w:rFonts w:ascii="仿宋_GB2312" w:hAnsi="仿宋" w:hint="eastAsia"/>
          <w:lang w:eastAsia="zh-CN"/>
        </w:rPr>
        <w:t xml:space="preserve">  </w:t>
      </w:r>
    </w:p>
    <w:p w14:paraId="333A99B2" w14:textId="77777777" w:rsidR="004579AD" w:rsidRDefault="004579AD">
      <w:pPr>
        <w:jc w:val="center"/>
        <w:outlineLvl w:val="0"/>
        <w:rPr>
          <w:rFonts w:ascii="宋体" w:hAnsi="宋体"/>
          <w:lang w:eastAsia="zh-CN"/>
        </w:rPr>
      </w:pPr>
    </w:p>
    <w:p w14:paraId="106B39C5" w14:textId="77777777" w:rsidR="00B0529D" w:rsidRPr="00B0529D" w:rsidRDefault="00B0529D">
      <w:pPr>
        <w:jc w:val="center"/>
        <w:outlineLvl w:val="0"/>
        <w:rPr>
          <w:rFonts w:ascii="宋体" w:eastAsiaTheme="minorEastAsia" w:hAnsi="宋体"/>
          <w:lang w:eastAsia="zh-CN"/>
        </w:rPr>
      </w:pPr>
    </w:p>
    <w:p w14:paraId="6F904D13" w14:textId="77777777" w:rsidR="00514562" w:rsidRDefault="00514562">
      <w:pPr>
        <w:widowControl/>
        <w:rPr>
          <w:rFonts w:asciiTheme="minorEastAsia" w:eastAsiaTheme="minorEastAsia" w:hAnsiTheme="minorEastAsia" w:cs="宋体"/>
          <w:b/>
          <w:bCs/>
          <w:sz w:val="28"/>
          <w:szCs w:val="28"/>
          <w:lang w:eastAsia="zh-CN"/>
        </w:rPr>
      </w:pPr>
      <w:r>
        <w:rPr>
          <w:rFonts w:asciiTheme="minorEastAsia" w:eastAsiaTheme="minorEastAsia" w:hAnsiTheme="minorEastAsia" w:cs="宋体"/>
          <w:b/>
          <w:bCs/>
          <w:sz w:val="28"/>
          <w:szCs w:val="28"/>
          <w:lang w:eastAsia="zh-CN"/>
        </w:rPr>
        <w:br w:type="page"/>
      </w:r>
    </w:p>
    <w:p w14:paraId="7CC0301D" w14:textId="7E5720BF" w:rsidR="00B0529D" w:rsidRPr="00E15702" w:rsidRDefault="00B0529D" w:rsidP="00B0529D">
      <w:pPr>
        <w:jc w:val="center"/>
        <w:rPr>
          <w:rFonts w:asciiTheme="minorEastAsia" w:eastAsiaTheme="minorEastAsia" w:hAnsiTheme="minorEastAsia" w:cs="宋体"/>
          <w:b/>
          <w:bCs/>
          <w:sz w:val="28"/>
          <w:szCs w:val="28"/>
          <w:lang w:eastAsia="zh-CN"/>
        </w:rPr>
      </w:pPr>
      <w:r w:rsidRPr="00E15702">
        <w:rPr>
          <w:rFonts w:asciiTheme="minorEastAsia" w:eastAsiaTheme="minorEastAsia" w:hAnsiTheme="minorEastAsia" w:cs="宋体" w:hint="eastAsia"/>
          <w:b/>
          <w:bCs/>
          <w:sz w:val="28"/>
          <w:szCs w:val="28"/>
          <w:lang w:eastAsia="zh-CN"/>
        </w:rPr>
        <w:lastRenderedPageBreak/>
        <w:t>项目申报承诺书</w:t>
      </w:r>
    </w:p>
    <w:p w14:paraId="7402C583" w14:textId="77777777" w:rsidR="00B0529D" w:rsidRPr="00E15702" w:rsidRDefault="00B0529D" w:rsidP="00B0529D">
      <w:pPr>
        <w:spacing w:line="240" w:lineRule="exact"/>
        <w:jc w:val="center"/>
        <w:rPr>
          <w:rFonts w:asciiTheme="minorEastAsia" w:eastAsiaTheme="minorEastAsia" w:hAnsiTheme="minorEastAsia" w:cs="宋体"/>
          <w:b/>
          <w:bCs/>
          <w:sz w:val="28"/>
          <w:szCs w:val="28"/>
          <w:lang w:eastAsia="zh-CN"/>
        </w:rPr>
      </w:pPr>
    </w:p>
    <w:p w14:paraId="296031E5" w14:textId="77777777" w:rsidR="00B0529D" w:rsidRPr="00E15702" w:rsidRDefault="00B0529D" w:rsidP="00B0529D">
      <w:pPr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CN"/>
        </w:rPr>
      </w:pPr>
      <w:r>
        <w:rPr>
          <w:rFonts w:asciiTheme="minorEastAsia" w:eastAsiaTheme="minorEastAsia" w:hAnsiTheme="minorEastAsia" w:cs="宋体" w:hint="eastAsia"/>
          <w:sz w:val="28"/>
          <w:szCs w:val="28"/>
          <w:lang w:eastAsia="zh-CN"/>
        </w:rPr>
        <w:t>本项目周期为1年，</w:t>
      </w:r>
      <w:r w:rsidRPr="00E15702">
        <w:rPr>
          <w:rFonts w:asciiTheme="minorEastAsia" w:eastAsiaTheme="minorEastAsia" w:hAnsiTheme="minorEastAsia" w:cs="宋体" w:hint="eastAsia"/>
          <w:sz w:val="28"/>
          <w:szCs w:val="28"/>
          <w:lang w:eastAsia="zh-CN"/>
        </w:rPr>
        <w:t>为确保</w:t>
      </w:r>
      <w:r>
        <w:rPr>
          <w:rFonts w:asciiTheme="minorEastAsia" w:eastAsiaTheme="minorEastAsia" w:hAnsiTheme="minorEastAsia" w:cs="宋体" w:hint="eastAsia"/>
          <w:sz w:val="28"/>
          <w:szCs w:val="28"/>
          <w:lang w:eastAsia="zh-CN"/>
        </w:rPr>
        <w:t>周期内</w:t>
      </w:r>
      <w:r w:rsidRPr="00E15702">
        <w:rPr>
          <w:rFonts w:asciiTheme="minorEastAsia" w:eastAsiaTheme="minorEastAsia" w:hAnsiTheme="minorEastAsia" w:cs="宋体" w:hint="eastAsia"/>
          <w:sz w:val="28"/>
          <w:szCs w:val="28"/>
          <w:lang w:eastAsia="zh-CN"/>
        </w:rPr>
        <w:t>项目的顺利进行和成功完成，本单位承诺：</w:t>
      </w:r>
    </w:p>
    <w:p w14:paraId="6A66E90B" w14:textId="77777777" w:rsidR="00B0529D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（一）本项目申报填写的内容真实，无虚假数据。</w:t>
      </w:r>
    </w:p>
    <w:p w14:paraId="09073672" w14:textId="2B0A0244" w:rsidR="00B0529D" w:rsidRPr="00E15702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（二）确保应用项目资助的设备开展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校本课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或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课后服务、社团课等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，保障完成项目实验的充足课时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，其中，本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校参与相关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项目提供的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课程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资源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学习的学生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不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低于</w:t>
      </w:r>
      <w:r w:rsidR="005E65E1" w:rsidRPr="005E65E1">
        <w:rPr>
          <w:rFonts w:asciiTheme="minorEastAsia" w:eastAsiaTheme="minorEastAsia" w:hAnsiTheme="minorEastAsia"/>
          <w:sz w:val="28"/>
          <w:szCs w:val="28"/>
          <w:lang w:eastAsia="zh-CN"/>
        </w:rPr>
        <w:t>100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人</w:t>
      </w:r>
      <w:r w:rsidR="005E65E1" w:rsidRPr="005E65E1">
        <w:rPr>
          <w:rFonts w:asciiTheme="minorEastAsia" w:eastAsiaTheme="minorEastAsia" w:hAnsiTheme="minorEastAsia"/>
          <w:sz w:val="28"/>
          <w:szCs w:val="28"/>
          <w:lang w:eastAsia="zh-CN"/>
        </w:rPr>
        <w:t>/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学期，且参与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项目主办单位推荐的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人工智能竞赛校队人数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不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低于</w:t>
      </w:r>
      <w:r w:rsidR="005E65E1" w:rsidRPr="005E65E1">
        <w:rPr>
          <w:rFonts w:asciiTheme="minorEastAsia" w:eastAsiaTheme="minorEastAsia" w:hAnsiTheme="minorEastAsia"/>
          <w:sz w:val="28"/>
          <w:szCs w:val="28"/>
          <w:lang w:eastAsia="zh-CN"/>
        </w:rPr>
        <w:t>10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人</w:t>
      </w:r>
      <w:r w:rsidR="005E65E1" w:rsidRPr="005E65E1">
        <w:rPr>
          <w:rFonts w:asciiTheme="minorEastAsia" w:eastAsiaTheme="minorEastAsia" w:hAnsiTheme="minorEastAsia"/>
          <w:sz w:val="28"/>
          <w:szCs w:val="28"/>
          <w:lang w:eastAsia="zh-CN"/>
        </w:rPr>
        <w:t>/</w:t>
      </w:r>
      <w:r w:rsidR="005E65E1" w:rsidRP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赛项。</w:t>
      </w:r>
    </w:p>
    <w:p w14:paraId="74C07905" w14:textId="5B5DDC4F" w:rsidR="00B0529D" w:rsidRPr="00E15702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（三）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积极支持学校师生参加广西教育技术学学会组织的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与本项目相关的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教研教改和学术交流活动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>、教育部白名单赛事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。</w:t>
      </w:r>
    </w:p>
    <w:p w14:paraId="16EFAB35" w14:textId="77777777" w:rsidR="00B0529D" w:rsidRPr="00E15702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（四）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珍惜爱护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资助的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设备，建立的设备使用与保管制度，责任到人。</w:t>
      </w:r>
    </w:p>
    <w:p w14:paraId="0387C36F" w14:textId="77777777" w:rsidR="00B0529D" w:rsidRPr="00E15702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（五）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成立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项目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领导小组，统筹协调落实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项目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相关工作。</w:t>
      </w:r>
    </w:p>
    <w:p w14:paraId="0A612F20" w14:textId="77777777" w:rsidR="00B0529D" w:rsidRPr="00E15702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（六）落实相关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管理办法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或措施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，保障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项目实施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。</w:t>
      </w:r>
    </w:p>
    <w:p w14:paraId="4D59A223" w14:textId="77777777" w:rsidR="00B0529D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</w:p>
    <w:p w14:paraId="02ADE572" w14:textId="77777777" w:rsidR="00B0529D" w:rsidRPr="00E15702" w:rsidRDefault="00B0529D" w:rsidP="00B0529D">
      <w:pPr>
        <w:ind w:firstLineChars="200" w:firstLine="5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</w:p>
    <w:p w14:paraId="6447F9E3" w14:textId="522EB3AA" w:rsidR="00B0529D" w:rsidRPr="00E15702" w:rsidRDefault="005E65E1" w:rsidP="00B0529D">
      <w:pPr>
        <w:ind w:right="280" w:firstLineChars="1100" w:firstLine="308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申报学校</w:t>
      </w:r>
      <w:r w:rsidR="00B0529D" w:rsidRPr="00E15702">
        <w:rPr>
          <w:rFonts w:asciiTheme="minorEastAsia" w:eastAsiaTheme="minorEastAsia" w:hAnsiTheme="minorEastAsia"/>
          <w:sz w:val="28"/>
          <w:szCs w:val="28"/>
          <w:lang w:eastAsia="zh-CN"/>
        </w:rPr>
        <w:t>（盖章）：______________</w:t>
      </w:r>
    </w:p>
    <w:p w14:paraId="384A7181" w14:textId="738AB8EF" w:rsidR="00B0529D" w:rsidRDefault="00B0529D" w:rsidP="00B0529D">
      <w:pPr>
        <w:ind w:right="280" w:firstLineChars="1100" w:firstLine="308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负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 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责</w:t>
      </w:r>
      <w:r w:rsidR="005E65E1"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 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>人</w:t>
      </w:r>
      <w:r w:rsidRPr="00E15702">
        <w:rPr>
          <w:rFonts w:asciiTheme="minorEastAsia" w:eastAsiaTheme="minorEastAsia" w:hAnsiTheme="minorEastAsia"/>
          <w:sz w:val="28"/>
          <w:szCs w:val="28"/>
          <w:lang w:eastAsia="zh-CN"/>
        </w:rPr>
        <w:t>（签字）：____________</w:t>
      </w:r>
      <w:r w:rsidRPr="00E15702"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 </w:t>
      </w:r>
    </w:p>
    <w:p w14:paraId="1AF12BE5" w14:textId="4BF8FD19" w:rsidR="00B0529D" w:rsidRPr="00E15702" w:rsidRDefault="00B0529D" w:rsidP="00B0529D">
      <w:pPr>
        <w:ind w:right="280" w:firstLineChars="2200" w:firstLine="6160"/>
        <w:jc w:val="both"/>
        <w:rPr>
          <w:rFonts w:asciiTheme="minorEastAsia" w:eastAsiaTheme="minorEastAsia" w:hAnsiTheme="minorEastAsia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年 </w:t>
      </w:r>
      <w:r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月 </w:t>
      </w:r>
      <w:r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 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>日</w:t>
      </w:r>
    </w:p>
    <w:p w14:paraId="065CCC0E" w14:textId="77777777" w:rsidR="004579AD" w:rsidRDefault="004579AD">
      <w:pPr>
        <w:snapToGrid w:val="0"/>
        <w:spacing w:line="720" w:lineRule="auto"/>
        <w:ind w:firstLineChars="393" w:firstLine="1258"/>
        <w:jc w:val="center"/>
        <w:rPr>
          <w:rFonts w:ascii="宋体" w:hAnsi="宋体"/>
          <w:sz w:val="32"/>
          <w:szCs w:val="32"/>
          <w:lang w:eastAsia="zh-CN"/>
        </w:rPr>
      </w:pPr>
    </w:p>
    <w:p w14:paraId="5414172A" w14:textId="21C98B7D" w:rsidR="004579AD" w:rsidRPr="00B0529D" w:rsidRDefault="00B0529D" w:rsidP="00B0529D">
      <w:pPr>
        <w:widowControl/>
        <w:rPr>
          <w:rFonts w:ascii="宋体" w:eastAsiaTheme="minorEastAsia" w:hAnsi="宋体"/>
          <w:sz w:val="32"/>
          <w:szCs w:val="32"/>
          <w:lang w:eastAsia="zh-CN"/>
        </w:rPr>
      </w:pPr>
      <w:r>
        <w:rPr>
          <w:rFonts w:ascii="宋体" w:eastAsiaTheme="minorEastAsia" w:hAnsi="宋体" w:hint="eastAsia"/>
          <w:sz w:val="32"/>
          <w:szCs w:val="32"/>
          <w:lang w:eastAsia="zh-CN"/>
        </w:rPr>
        <w:br w:type="page"/>
      </w:r>
    </w:p>
    <w:tbl>
      <w:tblPr>
        <w:tblW w:w="8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061"/>
        <w:gridCol w:w="2323"/>
        <w:gridCol w:w="2078"/>
      </w:tblGrid>
      <w:tr w:rsidR="004D59BB" w:rsidRPr="00DF6C9E" w14:paraId="07DA542B" w14:textId="77777777" w:rsidTr="009E7116">
        <w:trPr>
          <w:trHeight w:val="58"/>
          <w:jc w:val="center"/>
        </w:trPr>
        <w:tc>
          <w:tcPr>
            <w:tcW w:w="1838" w:type="dxa"/>
            <w:vAlign w:val="center"/>
          </w:tcPr>
          <w:p w14:paraId="55994120" w14:textId="270B1672" w:rsidR="004D59BB" w:rsidRPr="00DF6C9E" w:rsidRDefault="004D59BB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lastRenderedPageBreak/>
              <w:t>学校名称</w:t>
            </w:r>
          </w:p>
        </w:tc>
        <w:tc>
          <w:tcPr>
            <w:tcW w:w="6462" w:type="dxa"/>
            <w:gridSpan w:val="3"/>
            <w:vAlign w:val="center"/>
          </w:tcPr>
          <w:p w14:paraId="627399A6" w14:textId="3913688B" w:rsidR="004D59BB" w:rsidRPr="00DF6C9E" w:rsidRDefault="004D59BB" w:rsidP="009E7116">
            <w:pPr>
              <w:spacing w:line="360" w:lineRule="auto"/>
              <w:outlineLvl w:val="0"/>
              <w:rPr>
                <w:rFonts w:ascii="仿宋" w:eastAsia="仿宋" w:hAnsi="仿宋" w:cs="宋体"/>
              </w:rPr>
            </w:pPr>
          </w:p>
        </w:tc>
      </w:tr>
      <w:tr w:rsidR="00AB0E66" w:rsidRPr="00DF6C9E" w14:paraId="5E63B6DF" w14:textId="77777777" w:rsidTr="009E7116">
        <w:trPr>
          <w:trHeight w:val="58"/>
          <w:jc w:val="center"/>
        </w:trPr>
        <w:tc>
          <w:tcPr>
            <w:tcW w:w="1838" w:type="dxa"/>
          </w:tcPr>
          <w:p w14:paraId="1152CD6B" w14:textId="012042DE" w:rsidR="00AB0E66" w:rsidRPr="00DF6C9E" w:rsidRDefault="00AB0E6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教</w:t>
            </w:r>
            <w:r w:rsidR="0002564A">
              <w:rPr>
                <w:rFonts w:ascii="仿宋" w:eastAsia="仿宋" w:hAnsi="仿宋" w:cs="宋体" w:hint="eastAsia"/>
                <w:b/>
                <w:lang w:eastAsia="zh-CN"/>
              </w:rPr>
              <w:t>师</w:t>
            </w:r>
            <w:r>
              <w:rPr>
                <w:rFonts w:ascii="仿宋" w:eastAsia="仿宋" w:hAnsi="仿宋" w:cs="宋体" w:hint="eastAsia"/>
                <w:b/>
                <w:lang w:eastAsia="zh-CN"/>
              </w:rPr>
              <w:t>人数</w:t>
            </w:r>
          </w:p>
        </w:tc>
        <w:tc>
          <w:tcPr>
            <w:tcW w:w="2061" w:type="dxa"/>
          </w:tcPr>
          <w:p w14:paraId="309F3E6A" w14:textId="77777777" w:rsidR="00AB0E66" w:rsidRPr="00DF6C9E" w:rsidRDefault="00AB0E6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  <w:tc>
          <w:tcPr>
            <w:tcW w:w="2323" w:type="dxa"/>
          </w:tcPr>
          <w:p w14:paraId="682A395A" w14:textId="09F093E2" w:rsidR="00AB0E66" w:rsidRPr="00DF6C9E" w:rsidRDefault="00AB0E6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学生人数</w:t>
            </w:r>
          </w:p>
        </w:tc>
        <w:tc>
          <w:tcPr>
            <w:tcW w:w="2078" w:type="dxa"/>
          </w:tcPr>
          <w:p w14:paraId="36E73186" w14:textId="77777777" w:rsidR="00AB0E66" w:rsidRPr="00DF6C9E" w:rsidRDefault="00AB0E6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</w:tr>
      <w:tr w:rsidR="009E7116" w:rsidRPr="00DF6C9E" w14:paraId="20301719" w14:textId="77777777" w:rsidTr="009E7116">
        <w:trPr>
          <w:trHeight w:val="58"/>
          <w:jc w:val="center"/>
        </w:trPr>
        <w:tc>
          <w:tcPr>
            <w:tcW w:w="1838" w:type="dxa"/>
          </w:tcPr>
          <w:p w14:paraId="3CE94840" w14:textId="534D2E3C" w:rsidR="009E7116" w:rsidRDefault="009E711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学校面积</w:t>
            </w:r>
          </w:p>
        </w:tc>
        <w:tc>
          <w:tcPr>
            <w:tcW w:w="2061" w:type="dxa"/>
          </w:tcPr>
          <w:p w14:paraId="5C858F7F" w14:textId="77777777" w:rsidR="009E7116" w:rsidRPr="00DF6C9E" w:rsidRDefault="009E711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  <w:tc>
          <w:tcPr>
            <w:tcW w:w="2323" w:type="dxa"/>
          </w:tcPr>
          <w:p w14:paraId="0ADEE996" w14:textId="20D933D7" w:rsidR="009E7116" w:rsidRDefault="009E711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  <w:lang w:eastAsia="zh-CN"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电子邮箱</w:t>
            </w:r>
          </w:p>
        </w:tc>
        <w:tc>
          <w:tcPr>
            <w:tcW w:w="2078" w:type="dxa"/>
          </w:tcPr>
          <w:p w14:paraId="24B3C8EE" w14:textId="77777777" w:rsidR="009E7116" w:rsidRPr="00DF6C9E" w:rsidRDefault="009E7116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</w:tr>
      <w:tr w:rsidR="004579AD" w:rsidRPr="00DF6C9E" w14:paraId="177FE8FE" w14:textId="77777777" w:rsidTr="009E7116">
        <w:trPr>
          <w:trHeight w:val="58"/>
          <w:jc w:val="center"/>
        </w:trPr>
        <w:tc>
          <w:tcPr>
            <w:tcW w:w="1838" w:type="dxa"/>
          </w:tcPr>
          <w:p w14:paraId="5DDBA772" w14:textId="3E628E49" w:rsidR="004579AD" w:rsidRPr="00DF6C9E" w:rsidRDefault="0037155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校长</w:t>
            </w:r>
            <w:r w:rsidR="004D59BB">
              <w:rPr>
                <w:rFonts w:ascii="仿宋" w:eastAsia="仿宋" w:hAnsi="仿宋" w:cs="宋体" w:hint="eastAsia"/>
                <w:b/>
                <w:lang w:eastAsia="zh-CN"/>
              </w:rPr>
              <w:t>姓名</w:t>
            </w:r>
          </w:p>
        </w:tc>
        <w:tc>
          <w:tcPr>
            <w:tcW w:w="2061" w:type="dxa"/>
          </w:tcPr>
          <w:p w14:paraId="4EB3B899" w14:textId="77777777" w:rsidR="004579AD" w:rsidRPr="00DF6C9E" w:rsidRDefault="004579A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  <w:tc>
          <w:tcPr>
            <w:tcW w:w="2323" w:type="dxa"/>
          </w:tcPr>
          <w:p w14:paraId="5FBDACE8" w14:textId="54C3D72A" w:rsidR="004579AD" w:rsidRPr="00DF6C9E" w:rsidRDefault="0037155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联系手机</w:t>
            </w:r>
          </w:p>
        </w:tc>
        <w:tc>
          <w:tcPr>
            <w:tcW w:w="2078" w:type="dxa"/>
          </w:tcPr>
          <w:p w14:paraId="0A9F2CA2" w14:textId="77777777" w:rsidR="004579AD" w:rsidRPr="00DF6C9E" w:rsidRDefault="004579A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</w:tr>
      <w:tr w:rsidR="004579AD" w:rsidRPr="00DF6C9E" w14:paraId="01B6426E" w14:textId="77777777" w:rsidTr="009E7116">
        <w:trPr>
          <w:trHeight w:val="58"/>
          <w:jc w:val="center"/>
        </w:trPr>
        <w:tc>
          <w:tcPr>
            <w:tcW w:w="1838" w:type="dxa"/>
          </w:tcPr>
          <w:p w14:paraId="211A1D36" w14:textId="046BC8B4" w:rsidR="004579AD" w:rsidRPr="00DF6C9E" w:rsidRDefault="0037155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项目负责人</w:t>
            </w:r>
          </w:p>
        </w:tc>
        <w:tc>
          <w:tcPr>
            <w:tcW w:w="2061" w:type="dxa"/>
          </w:tcPr>
          <w:p w14:paraId="01DF584B" w14:textId="77777777" w:rsidR="004579AD" w:rsidRPr="00DF6C9E" w:rsidRDefault="004579A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  <w:tc>
          <w:tcPr>
            <w:tcW w:w="2323" w:type="dxa"/>
          </w:tcPr>
          <w:p w14:paraId="704AE725" w14:textId="189CD391" w:rsidR="004579AD" w:rsidRPr="00DF6C9E" w:rsidRDefault="0037155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>
              <w:rPr>
                <w:rFonts w:ascii="仿宋" w:eastAsia="仿宋" w:hAnsi="仿宋" w:cs="宋体" w:hint="eastAsia"/>
                <w:b/>
                <w:lang w:eastAsia="zh-CN"/>
              </w:rPr>
              <w:t>联系手机</w:t>
            </w:r>
          </w:p>
        </w:tc>
        <w:tc>
          <w:tcPr>
            <w:tcW w:w="2078" w:type="dxa"/>
          </w:tcPr>
          <w:p w14:paraId="0492759A" w14:textId="77777777" w:rsidR="004579AD" w:rsidRPr="00DF6C9E" w:rsidRDefault="004579AD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</w:rPr>
            </w:pPr>
          </w:p>
        </w:tc>
      </w:tr>
      <w:tr w:rsidR="004579AD" w:rsidRPr="00DF6C9E" w14:paraId="6FFE0E6B" w14:textId="77777777" w:rsidTr="009E7116">
        <w:trPr>
          <w:trHeight w:val="58"/>
          <w:jc w:val="center"/>
        </w:trPr>
        <w:tc>
          <w:tcPr>
            <w:tcW w:w="8300" w:type="dxa"/>
            <w:gridSpan w:val="4"/>
          </w:tcPr>
          <w:p w14:paraId="481F3341" w14:textId="77777777" w:rsidR="004579AD" w:rsidRPr="00DF6C9E" w:rsidRDefault="00ED5441" w:rsidP="009E7116">
            <w:pPr>
              <w:spacing w:line="360" w:lineRule="auto"/>
              <w:jc w:val="center"/>
              <w:outlineLvl w:val="0"/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b/>
                <w:bCs/>
                <w:lang w:eastAsia="zh-CN"/>
              </w:rPr>
              <w:t>已有基础</w:t>
            </w:r>
            <w:r w:rsidRPr="00DF6C9E">
              <w:rPr>
                <w:rFonts w:ascii="仿宋" w:eastAsia="仿宋" w:hAnsi="仿宋" w:cs="宋体" w:hint="eastAsia"/>
                <w:lang w:eastAsia="zh-CN"/>
              </w:rPr>
              <w:t>（只填写与人工智能教育相关内容）</w:t>
            </w:r>
          </w:p>
        </w:tc>
      </w:tr>
      <w:tr w:rsidR="004579AD" w:rsidRPr="00DF6C9E" w14:paraId="038D656B" w14:textId="77777777" w:rsidTr="00002CBE">
        <w:trPr>
          <w:trHeight w:val="4607"/>
          <w:jc w:val="center"/>
        </w:trPr>
        <w:tc>
          <w:tcPr>
            <w:tcW w:w="1838" w:type="dxa"/>
            <w:vAlign w:val="center"/>
          </w:tcPr>
          <w:p w14:paraId="007C0C7F" w14:textId="77777777" w:rsidR="004579AD" w:rsidRPr="009E7116" w:rsidRDefault="00ED5441">
            <w:pPr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 w:rsidRPr="009E7116">
              <w:rPr>
                <w:rFonts w:ascii="仿宋" w:eastAsia="仿宋" w:hAnsi="仿宋" w:cs="宋体" w:hint="eastAsia"/>
                <w:b/>
              </w:rPr>
              <w:t>师    资</w:t>
            </w:r>
          </w:p>
        </w:tc>
        <w:tc>
          <w:tcPr>
            <w:tcW w:w="6462" w:type="dxa"/>
            <w:gridSpan w:val="3"/>
          </w:tcPr>
          <w:p w14:paraId="31F80DB9" w14:textId="77777777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1.专兼职教师：（姓名）</w:t>
            </w:r>
          </w:p>
          <w:p w14:paraId="143344C8" w14:textId="77777777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2.培训经历：（姓名、时间、项目名称、培训机构）</w:t>
            </w:r>
          </w:p>
          <w:p w14:paraId="0DE27215" w14:textId="77777777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3.教育教学研究成果：（姓名、成果）</w:t>
            </w:r>
          </w:p>
          <w:p w14:paraId="433F3B0D" w14:textId="77777777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4.专题讲座：（姓名、时间、讲座名称、听课对象）</w:t>
            </w:r>
          </w:p>
          <w:p w14:paraId="6BC93261" w14:textId="77777777" w:rsidR="004579AD" w:rsidRPr="00DF6C9E" w:rsidRDefault="00ED5441">
            <w:pPr>
              <w:outlineLvl w:val="0"/>
              <w:rPr>
                <w:rFonts w:ascii="仿宋" w:eastAsia="仿宋" w:hAnsi="仿宋" w:cs="宋体"/>
              </w:rPr>
            </w:pPr>
            <w:r w:rsidRPr="00DF6C9E">
              <w:rPr>
                <w:rFonts w:ascii="仿宋" w:eastAsia="仿宋" w:hAnsi="仿宋" w:cs="宋体" w:hint="eastAsia"/>
              </w:rPr>
              <w:t>5.其它：</w:t>
            </w:r>
          </w:p>
          <w:p w14:paraId="6C7A72A5" w14:textId="77777777" w:rsidR="004579AD" w:rsidRDefault="004579AD">
            <w:pPr>
              <w:outlineLvl w:val="0"/>
              <w:rPr>
                <w:rFonts w:ascii="仿宋" w:eastAsia="仿宋" w:hAnsi="仿宋" w:cs="宋体"/>
              </w:rPr>
            </w:pPr>
          </w:p>
          <w:p w14:paraId="602DDF5C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0980D678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57851ACE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1B02150D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5E8730F1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2E8A4997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4FE2FD6D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4A0B8C98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3A9BE275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000FFD59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26325830" w14:textId="77777777" w:rsidR="00B031AF" w:rsidRDefault="00B031AF">
            <w:pPr>
              <w:outlineLvl w:val="0"/>
              <w:rPr>
                <w:rFonts w:ascii="仿宋" w:eastAsia="仿宋" w:hAnsi="仿宋" w:cs="宋体"/>
              </w:rPr>
            </w:pPr>
          </w:p>
          <w:p w14:paraId="209EB4DE" w14:textId="17F4D23E" w:rsidR="00B031AF" w:rsidRPr="00DF6C9E" w:rsidRDefault="00B031AF">
            <w:pPr>
              <w:outlineLvl w:val="0"/>
              <w:rPr>
                <w:rFonts w:ascii="仿宋" w:eastAsia="仿宋" w:hAnsi="仿宋" w:cs="宋体"/>
              </w:rPr>
            </w:pPr>
          </w:p>
        </w:tc>
      </w:tr>
      <w:tr w:rsidR="004579AD" w:rsidRPr="00DF6C9E" w14:paraId="462A2707" w14:textId="77777777" w:rsidTr="00002CBE">
        <w:trPr>
          <w:trHeight w:val="3171"/>
          <w:jc w:val="center"/>
        </w:trPr>
        <w:tc>
          <w:tcPr>
            <w:tcW w:w="1838" w:type="dxa"/>
            <w:vAlign w:val="center"/>
          </w:tcPr>
          <w:p w14:paraId="62787942" w14:textId="77777777" w:rsidR="004579AD" w:rsidRPr="009E7116" w:rsidRDefault="00ED5441">
            <w:pPr>
              <w:jc w:val="center"/>
              <w:outlineLvl w:val="0"/>
              <w:rPr>
                <w:rFonts w:ascii="仿宋" w:eastAsia="仿宋" w:hAnsi="仿宋" w:cs="宋体"/>
                <w:b/>
              </w:rPr>
            </w:pPr>
            <w:r w:rsidRPr="009E7116">
              <w:rPr>
                <w:rFonts w:ascii="仿宋" w:eastAsia="仿宋" w:hAnsi="仿宋" w:cs="宋体" w:hint="eastAsia"/>
                <w:b/>
              </w:rPr>
              <w:t>课    程</w:t>
            </w:r>
          </w:p>
        </w:tc>
        <w:tc>
          <w:tcPr>
            <w:tcW w:w="6462" w:type="dxa"/>
            <w:gridSpan w:val="3"/>
          </w:tcPr>
          <w:p w14:paraId="42D0CC71" w14:textId="77777777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1.信息科技基础性课程：（学段、周课时数）</w:t>
            </w:r>
          </w:p>
          <w:p w14:paraId="5F3FE15E" w14:textId="77777777" w:rsidR="004579AD" w:rsidRPr="00DF6C9E" w:rsidRDefault="00ED5441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2.人工智能教育拓展性课程：（课程名称、任课教师姓名、学生数、周课时数）</w:t>
            </w:r>
          </w:p>
          <w:p w14:paraId="0D7B92D4" w14:textId="77777777" w:rsidR="004579AD" w:rsidRDefault="004579AD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7239B9B4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731954E3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4E600E00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2418DA4D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1F4F5CFC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16B65A65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1D9C5C0A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75C222B5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2EC30C6D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16F282EF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30B5B694" w14:textId="2034717D" w:rsidR="009E7116" w:rsidRPr="00DF6C9E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</w:tc>
      </w:tr>
      <w:tr w:rsidR="004579AD" w:rsidRPr="00DF6C9E" w14:paraId="0FEF90BA" w14:textId="77777777" w:rsidTr="00002CBE">
        <w:trPr>
          <w:trHeight w:val="3343"/>
          <w:jc w:val="center"/>
        </w:trPr>
        <w:tc>
          <w:tcPr>
            <w:tcW w:w="1838" w:type="dxa"/>
            <w:vAlign w:val="center"/>
          </w:tcPr>
          <w:p w14:paraId="5A281A86" w14:textId="495D2958" w:rsidR="004579AD" w:rsidRPr="009E7116" w:rsidRDefault="000826A2" w:rsidP="000826A2">
            <w:pPr>
              <w:jc w:val="center"/>
              <w:outlineLvl w:val="0"/>
              <w:rPr>
                <w:rFonts w:ascii="仿宋" w:eastAsia="仿宋" w:hAnsi="仿宋" w:cs="宋体"/>
                <w:b/>
                <w:lang w:eastAsia="zh-CN"/>
              </w:rPr>
            </w:pPr>
            <w:r w:rsidRPr="009E7116">
              <w:rPr>
                <w:rFonts w:ascii="仿宋" w:eastAsia="仿宋" w:hAnsi="仿宋" w:cs="宋体" w:hint="eastAsia"/>
                <w:b/>
                <w:lang w:eastAsia="zh-CN"/>
              </w:rPr>
              <w:lastRenderedPageBreak/>
              <w:t>学生参加</w:t>
            </w:r>
            <w:r w:rsidR="00002CBE" w:rsidRPr="009E7116">
              <w:rPr>
                <w:rFonts w:ascii="仿宋" w:eastAsia="仿宋" w:hAnsi="仿宋" w:cs="宋体" w:hint="eastAsia"/>
                <w:b/>
                <w:lang w:eastAsia="zh-CN"/>
              </w:rPr>
              <w:t>竞赛</w:t>
            </w:r>
            <w:r w:rsidRPr="009E7116">
              <w:rPr>
                <w:rFonts w:ascii="仿宋" w:eastAsia="仿宋" w:hAnsi="仿宋" w:cs="宋体" w:hint="eastAsia"/>
                <w:b/>
                <w:lang w:eastAsia="zh-CN"/>
              </w:rPr>
              <w:t>活动情况</w:t>
            </w:r>
          </w:p>
        </w:tc>
        <w:tc>
          <w:tcPr>
            <w:tcW w:w="6462" w:type="dxa"/>
            <w:gridSpan w:val="3"/>
          </w:tcPr>
          <w:p w14:paraId="4F8E5E7F" w14:textId="77777777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1.参与情况：（时间与活动名称，组织单位、学生姓名、作品名称）</w:t>
            </w:r>
          </w:p>
          <w:p w14:paraId="23CC037B" w14:textId="77777777" w:rsidR="004579AD" w:rsidRPr="00DF6C9E" w:rsidRDefault="00ED5441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2.获奖情况：（时间与活动名称，组织单位、学生姓名、作品名称、获奖情况）</w:t>
            </w:r>
          </w:p>
          <w:p w14:paraId="12229C18" w14:textId="77777777" w:rsidR="004579AD" w:rsidRDefault="004579AD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59B2CF3E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642DD168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684084E1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5335ED1D" w14:textId="200E7E99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671B7AB0" w14:textId="5C200699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53AA0D79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593F8AB5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62B34DAE" w14:textId="77777777" w:rsidR="009E7116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  <w:p w14:paraId="64AE5B40" w14:textId="3434A539" w:rsidR="009E7116" w:rsidRPr="00DF6C9E" w:rsidRDefault="009E7116">
            <w:pPr>
              <w:outlineLvl w:val="0"/>
              <w:rPr>
                <w:rFonts w:ascii="仿宋" w:eastAsia="仿宋" w:hAnsi="仿宋" w:cs="宋体"/>
                <w:lang w:eastAsia="zh-CN"/>
              </w:rPr>
            </w:pPr>
          </w:p>
        </w:tc>
      </w:tr>
      <w:tr w:rsidR="004579AD" w:rsidRPr="00DF6C9E" w14:paraId="4FA9EDA9" w14:textId="77777777" w:rsidTr="00DF6C9E">
        <w:trPr>
          <w:trHeight w:val="416"/>
          <w:jc w:val="center"/>
        </w:trPr>
        <w:tc>
          <w:tcPr>
            <w:tcW w:w="8300" w:type="dxa"/>
            <w:gridSpan w:val="4"/>
          </w:tcPr>
          <w:p w14:paraId="748FE750" w14:textId="4CD1F1D9" w:rsidR="004579AD" w:rsidRPr="00B031AF" w:rsidRDefault="00B031AF" w:rsidP="00B031AF">
            <w:pPr>
              <w:spacing w:line="360" w:lineRule="auto"/>
              <w:jc w:val="center"/>
              <w:rPr>
                <w:rFonts w:ascii="仿宋" w:eastAsia="仿宋" w:hAnsi="仿宋" w:cs="宋体"/>
                <w:b/>
              </w:rPr>
            </w:pPr>
            <w:proofErr w:type="spellStart"/>
            <w:r w:rsidRPr="00B031AF">
              <w:rPr>
                <w:rFonts w:ascii="仿宋" w:eastAsia="仿宋" w:hAnsi="仿宋" w:cs="宋体" w:hint="eastAsia"/>
                <w:b/>
              </w:rPr>
              <w:t>创建目标与措施</w:t>
            </w:r>
            <w:proofErr w:type="spellEnd"/>
          </w:p>
        </w:tc>
      </w:tr>
      <w:tr w:rsidR="004579AD" w:rsidRPr="00DF6C9E" w14:paraId="519D45F3" w14:textId="77777777" w:rsidTr="00DF6C9E">
        <w:trPr>
          <w:trHeight w:val="6547"/>
          <w:jc w:val="center"/>
        </w:trPr>
        <w:tc>
          <w:tcPr>
            <w:tcW w:w="8300" w:type="dxa"/>
            <w:gridSpan w:val="4"/>
          </w:tcPr>
          <w:p w14:paraId="450F4123" w14:textId="7B822575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1.创建目标（在现有基础，提出新的创建目标，200字以内）</w:t>
            </w:r>
          </w:p>
          <w:p w14:paraId="7542C643" w14:textId="631F9568" w:rsidR="004579AD" w:rsidRPr="00DF6C9E" w:rsidRDefault="00ED5441">
            <w:pPr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2.创建措施（结合创建目标，提出具体措施，800字以内）</w:t>
            </w:r>
          </w:p>
          <w:p w14:paraId="1DBCDD6C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71872D0E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69D87475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2FF8AECE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7256E9CD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7A908FAB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16E47FD8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57094A86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6C088EB9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1B67CC39" w14:textId="62BC71F7" w:rsidR="00DF6C9E" w:rsidRPr="00DF6C9E" w:rsidRDefault="00DF6C9E">
            <w:pPr>
              <w:rPr>
                <w:rFonts w:ascii="仿宋" w:eastAsia="仿宋" w:hAnsi="仿宋" w:cs="宋体"/>
                <w:lang w:eastAsia="zh-CN"/>
              </w:rPr>
            </w:pPr>
          </w:p>
          <w:p w14:paraId="726CF415" w14:textId="16620B16" w:rsidR="00DF6C9E" w:rsidRPr="00DF6C9E" w:rsidRDefault="00DF6C9E">
            <w:pPr>
              <w:rPr>
                <w:rFonts w:ascii="仿宋" w:eastAsia="仿宋" w:hAnsi="仿宋" w:cs="宋体"/>
                <w:lang w:eastAsia="zh-CN"/>
              </w:rPr>
            </w:pPr>
          </w:p>
          <w:p w14:paraId="4A500DFA" w14:textId="45967472" w:rsidR="00DF6C9E" w:rsidRPr="00DF6C9E" w:rsidRDefault="00DF6C9E">
            <w:pPr>
              <w:rPr>
                <w:rFonts w:ascii="仿宋" w:eastAsia="仿宋" w:hAnsi="仿宋" w:cs="宋体"/>
                <w:lang w:eastAsia="zh-CN"/>
              </w:rPr>
            </w:pPr>
          </w:p>
          <w:p w14:paraId="37FE029F" w14:textId="1A2D44FE" w:rsidR="00DF6C9E" w:rsidRPr="00DF6C9E" w:rsidRDefault="00DF6C9E">
            <w:pPr>
              <w:rPr>
                <w:rFonts w:ascii="仿宋" w:eastAsia="仿宋" w:hAnsi="仿宋" w:cs="宋体"/>
                <w:lang w:eastAsia="zh-CN"/>
              </w:rPr>
            </w:pPr>
          </w:p>
          <w:p w14:paraId="55BC939F" w14:textId="49E0A088" w:rsidR="00DF6C9E" w:rsidRPr="00DF6C9E" w:rsidRDefault="00DF6C9E">
            <w:pPr>
              <w:rPr>
                <w:rFonts w:ascii="仿宋" w:eastAsia="仿宋" w:hAnsi="仿宋" w:cs="宋体"/>
                <w:lang w:eastAsia="zh-CN"/>
              </w:rPr>
            </w:pPr>
          </w:p>
          <w:p w14:paraId="497B5B3F" w14:textId="77777777" w:rsidR="00DF6C9E" w:rsidRPr="00DF6C9E" w:rsidRDefault="00DF6C9E">
            <w:pPr>
              <w:rPr>
                <w:rFonts w:ascii="仿宋" w:eastAsia="仿宋" w:hAnsi="仿宋" w:cs="宋体"/>
                <w:lang w:eastAsia="zh-CN"/>
              </w:rPr>
            </w:pPr>
          </w:p>
          <w:p w14:paraId="77D2E03B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6FF12700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117216AD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60DC9F12" w14:textId="77777777" w:rsidR="004579AD" w:rsidRPr="00DF6C9E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031EB9E3" w14:textId="77777777" w:rsidR="004579AD" w:rsidRDefault="004579AD">
            <w:pPr>
              <w:rPr>
                <w:rFonts w:ascii="仿宋" w:eastAsia="仿宋" w:hAnsi="仿宋" w:cs="宋体"/>
                <w:lang w:eastAsia="zh-CN"/>
              </w:rPr>
            </w:pPr>
          </w:p>
          <w:p w14:paraId="0ACF6689" w14:textId="09BBDDDA" w:rsidR="00B031AF" w:rsidRPr="00DF6C9E" w:rsidRDefault="00B031AF">
            <w:pPr>
              <w:rPr>
                <w:rFonts w:ascii="仿宋" w:eastAsia="仿宋" w:hAnsi="仿宋" w:cs="宋体"/>
                <w:lang w:eastAsia="zh-CN"/>
              </w:rPr>
            </w:pPr>
          </w:p>
        </w:tc>
      </w:tr>
      <w:tr w:rsidR="004579AD" w:rsidRPr="00DF6C9E" w14:paraId="7299BD55" w14:textId="77777777" w:rsidTr="00DF6C9E">
        <w:trPr>
          <w:trHeight w:val="1165"/>
          <w:jc w:val="center"/>
        </w:trPr>
        <w:tc>
          <w:tcPr>
            <w:tcW w:w="8300" w:type="dxa"/>
            <w:gridSpan w:val="4"/>
          </w:tcPr>
          <w:p w14:paraId="5D965B85" w14:textId="37779818" w:rsidR="004579AD" w:rsidRPr="00DF6C9E" w:rsidRDefault="00DF6C9E" w:rsidP="00DF6C9E">
            <w:pPr>
              <w:snapToGrid w:val="0"/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>项目办公室审核意见：</w:t>
            </w:r>
          </w:p>
          <w:p w14:paraId="47F56B40" w14:textId="77777777" w:rsidR="00DF6C9E" w:rsidRPr="00DF6C9E" w:rsidRDefault="00DF6C9E">
            <w:pPr>
              <w:jc w:val="right"/>
              <w:rPr>
                <w:rFonts w:ascii="仿宋" w:eastAsia="仿宋" w:hAnsi="仿宋" w:cs="宋体"/>
                <w:lang w:eastAsia="zh-CN"/>
              </w:rPr>
            </w:pPr>
          </w:p>
          <w:p w14:paraId="21DCB454" w14:textId="77777777" w:rsidR="00DF6C9E" w:rsidRPr="00DF6C9E" w:rsidRDefault="00DF6C9E">
            <w:pPr>
              <w:jc w:val="right"/>
              <w:rPr>
                <w:rFonts w:ascii="仿宋" w:eastAsia="仿宋" w:hAnsi="仿宋" w:cs="宋体"/>
                <w:lang w:eastAsia="zh-CN"/>
              </w:rPr>
            </w:pPr>
          </w:p>
          <w:p w14:paraId="0188A7CB" w14:textId="35087E29" w:rsidR="004579AD" w:rsidRPr="00DF6C9E" w:rsidRDefault="00ED5441">
            <w:pPr>
              <w:jc w:val="right"/>
              <w:rPr>
                <w:rFonts w:ascii="仿宋" w:eastAsia="仿宋" w:hAnsi="仿宋" w:cs="宋体"/>
                <w:lang w:eastAsia="zh-CN"/>
              </w:rPr>
            </w:pPr>
            <w:r w:rsidRPr="00DF6C9E">
              <w:rPr>
                <w:rFonts w:ascii="仿宋" w:eastAsia="仿宋" w:hAnsi="仿宋" w:cs="宋体" w:hint="eastAsia"/>
                <w:lang w:eastAsia="zh-CN"/>
              </w:rPr>
              <w:t xml:space="preserve">       年   月   日</w:t>
            </w:r>
          </w:p>
        </w:tc>
      </w:tr>
    </w:tbl>
    <w:p w14:paraId="0F0154A1" w14:textId="52661552" w:rsidR="004579AD" w:rsidRPr="009B0457" w:rsidRDefault="009B0457" w:rsidP="009B0457">
      <w:pPr>
        <w:spacing w:line="360" w:lineRule="auto"/>
        <w:rPr>
          <w:rFonts w:ascii="仿宋_GB2312" w:eastAsiaTheme="minorEastAsia" w:hAnsi="仿宋" w:hint="eastAsia"/>
          <w:szCs w:val="32"/>
          <w:lang w:eastAsia="zh-CN"/>
        </w:rPr>
      </w:pPr>
      <w:r w:rsidRPr="009B0457">
        <w:rPr>
          <w:rFonts w:ascii="黑体" w:eastAsia="黑体" w:hAnsi="黑体" w:hint="eastAsia"/>
          <w:szCs w:val="32"/>
          <w:lang w:eastAsia="zh-CN"/>
        </w:rPr>
        <w:t>说明：</w:t>
      </w:r>
      <w:r w:rsidRPr="009B0457">
        <w:rPr>
          <w:rFonts w:asciiTheme="minorEastAsia" w:eastAsiaTheme="minorEastAsia" w:hAnsiTheme="minorEastAsia"/>
          <w:szCs w:val="32"/>
          <w:lang w:eastAsia="zh-CN"/>
        </w:rPr>
        <w:t>申报书</w:t>
      </w:r>
      <w:r w:rsidRPr="00EA3A8E">
        <w:rPr>
          <w:rFonts w:ascii="仿宋_GB2312" w:eastAsiaTheme="minorEastAsia" w:hAnsi="仿宋" w:hint="eastAsia"/>
          <w:b/>
          <w:szCs w:val="32"/>
          <w:lang w:eastAsia="zh-CN"/>
        </w:rPr>
        <w:t>w</w:t>
      </w:r>
      <w:r w:rsidRPr="00EA3A8E">
        <w:rPr>
          <w:rFonts w:ascii="仿宋_GB2312" w:eastAsiaTheme="minorEastAsia" w:hAnsi="仿宋"/>
          <w:b/>
          <w:szCs w:val="32"/>
          <w:lang w:eastAsia="zh-CN"/>
        </w:rPr>
        <w:t>ord</w:t>
      </w:r>
      <w:r w:rsidRPr="00EA3A8E">
        <w:rPr>
          <w:rFonts w:ascii="仿宋_GB2312" w:eastAsiaTheme="minorEastAsia" w:hAnsi="仿宋"/>
          <w:b/>
          <w:szCs w:val="32"/>
          <w:lang w:eastAsia="zh-CN"/>
        </w:rPr>
        <w:t>版</w:t>
      </w:r>
      <w:r w:rsidRPr="009B0457">
        <w:rPr>
          <w:rFonts w:ascii="仿宋_GB2312" w:eastAsiaTheme="minorEastAsia" w:hAnsi="仿宋"/>
          <w:szCs w:val="32"/>
          <w:lang w:eastAsia="zh-CN"/>
        </w:rPr>
        <w:t>和</w:t>
      </w:r>
      <w:r w:rsidRPr="00EA3A8E">
        <w:rPr>
          <w:rFonts w:ascii="仿宋_GB2312" w:eastAsiaTheme="minorEastAsia" w:hAnsi="仿宋"/>
          <w:b/>
          <w:szCs w:val="32"/>
          <w:lang w:eastAsia="zh-CN"/>
        </w:rPr>
        <w:t>盖章后的</w:t>
      </w:r>
      <w:r w:rsidRPr="00EA3A8E">
        <w:rPr>
          <w:rFonts w:ascii="仿宋_GB2312" w:eastAsiaTheme="minorEastAsia" w:hAnsi="仿宋" w:hint="eastAsia"/>
          <w:b/>
          <w:szCs w:val="32"/>
          <w:lang w:eastAsia="zh-CN"/>
        </w:rPr>
        <w:t>p</w:t>
      </w:r>
      <w:r w:rsidRPr="00EA3A8E">
        <w:rPr>
          <w:rFonts w:ascii="仿宋_GB2312" w:eastAsiaTheme="minorEastAsia" w:hAnsi="仿宋"/>
          <w:b/>
          <w:szCs w:val="32"/>
          <w:lang w:eastAsia="zh-CN"/>
        </w:rPr>
        <w:t>df</w:t>
      </w:r>
      <w:r w:rsidRPr="00EA3A8E">
        <w:rPr>
          <w:rFonts w:ascii="仿宋_GB2312" w:eastAsiaTheme="minorEastAsia" w:hAnsi="仿宋"/>
          <w:b/>
          <w:szCs w:val="32"/>
          <w:lang w:eastAsia="zh-CN"/>
        </w:rPr>
        <w:t>版</w:t>
      </w:r>
      <w:bookmarkStart w:id="0" w:name="_GoBack"/>
      <w:bookmarkEnd w:id="0"/>
      <w:r w:rsidRPr="009B0457">
        <w:rPr>
          <w:rFonts w:ascii="仿宋_GB2312" w:eastAsiaTheme="minorEastAsia" w:hAnsi="仿宋"/>
          <w:szCs w:val="32"/>
          <w:lang w:eastAsia="zh-CN"/>
        </w:rPr>
        <w:t>统一发送到邮箱</w:t>
      </w:r>
      <w:r w:rsidRPr="009B0457">
        <w:rPr>
          <w:rFonts w:ascii="仿宋_GB2312" w:eastAsiaTheme="minorEastAsia" w:hAnsi="仿宋" w:hint="eastAsia"/>
          <w:b/>
          <w:szCs w:val="32"/>
          <w:lang w:eastAsia="zh-CN"/>
        </w:rPr>
        <w:t>g</w:t>
      </w:r>
      <w:r w:rsidRPr="009B0457">
        <w:rPr>
          <w:rFonts w:ascii="仿宋_GB2312" w:eastAsiaTheme="minorEastAsia" w:hAnsi="仿宋"/>
          <w:b/>
          <w:szCs w:val="32"/>
          <w:lang w:eastAsia="zh-CN"/>
        </w:rPr>
        <w:t>xeta@qq.com</w:t>
      </w:r>
      <w:r>
        <w:rPr>
          <w:rFonts w:ascii="仿宋_GB2312" w:eastAsiaTheme="minorEastAsia" w:hAnsi="仿宋" w:hint="eastAsia"/>
          <w:szCs w:val="32"/>
          <w:lang w:eastAsia="zh-CN"/>
        </w:rPr>
        <w:t>。</w:t>
      </w:r>
    </w:p>
    <w:sectPr w:rsidR="004579AD" w:rsidRPr="009B045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9A332" w14:textId="77777777" w:rsidR="00104CEB" w:rsidRDefault="00104CEB">
      <w:r>
        <w:separator/>
      </w:r>
    </w:p>
  </w:endnote>
  <w:endnote w:type="continuationSeparator" w:id="0">
    <w:p w14:paraId="024AF342" w14:textId="77777777" w:rsidR="00104CEB" w:rsidRDefault="0010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1173B" w14:textId="77777777" w:rsidR="004579AD" w:rsidRDefault="00ED5441">
    <w:pPr>
      <w:spacing w:line="1" w:lineRule="exact"/>
    </w:pPr>
    <w:r>
      <w:rPr>
        <w:noProof/>
        <w:lang w:eastAsia="zh-CN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613F88" wp14:editId="3FCF1255">
              <wp:simplePos x="0" y="0"/>
              <wp:positionH relativeFrom="page">
                <wp:posOffset>5893435</wp:posOffset>
              </wp:positionH>
              <wp:positionV relativeFrom="page">
                <wp:posOffset>9872345</wp:posOffset>
              </wp:positionV>
              <wp:extent cx="608330" cy="1231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1231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FF1D20" w14:textId="53D23B26" w:rsidR="004579AD" w:rsidRDefault="00ED5441">
                          <w:pPr>
                            <w:pStyle w:val="Headerorfooter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en-US" w:eastAsia="en-US" w:bidi="en-US"/>
                            </w:rP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A3A8E" w:rsidRPr="00EA3A8E">
                            <w:rPr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13F88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64.05pt;margin-top:777.35pt;width:47.9pt;height:9.7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" filled="f" stroked="f">
              <v:textbox style="mso-fit-shape-to-text:t" inset="0,0,0,0">
                <w:txbxContent>
                  <w:p w14:paraId="05FF1D20" w14:textId="53D23B26" w:rsidR="004579AD" w:rsidRDefault="00ED5441">
                    <w:pPr>
                      <w:pStyle w:val="Headerorfooter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lang w:val="en-US" w:eastAsia="en-US" w:bidi="en-US"/>
                      </w:rPr>
                      <w:t>—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A3A8E" w:rsidRPr="00EA3A8E">
                      <w:rPr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E8A54" w14:textId="77777777" w:rsidR="00104CEB" w:rsidRDefault="00104CEB">
      <w:r>
        <w:separator/>
      </w:r>
    </w:p>
  </w:footnote>
  <w:footnote w:type="continuationSeparator" w:id="0">
    <w:p w14:paraId="38B4F0B5" w14:textId="77777777" w:rsidR="00104CEB" w:rsidRDefault="00104C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I0OTJlZjY4NjMxNzcxOWVmZDBjZDIwMDA0NTEwZTUifQ=="/>
  </w:docVars>
  <w:rsids>
    <w:rsidRoot w:val="6E17783A"/>
    <w:rsid w:val="6E17783A"/>
    <w:rsid w:val="AFF65D69"/>
    <w:rsid w:val="B3DF4408"/>
    <w:rsid w:val="B51E6C4E"/>
    <w:rsid w:val="B77EEA56"/>
    <w:rsid w:val="BB5E872D"/>
    <w:rsid w:val="BF3D3099"/>
    <w:rsid w:val="BF7FFAEC"/>
    <w:rsid w:val="BFEB0494"/>
    <w:rsid w:val="C4FB85AB"/>
    <w:rsid w:val="CE762114"/>
    <w:rsid w:val="CF3B4D66"/>
    <w:rsid w:val="DD2E41F3"/>
    <w:rsid w:val="DDE7422D"/>
    <w:rsid w:val="DFF83C58"/>
    <w:rsid w:val="EB6F63C3"/>
    <w:rsid w:val="EBD564AE"/>
    <w:rsid w:val="EDE7D2F7"/>
    <w:rsid w:val="EE6FD1D7"/>
    <w:rsid w:val="EF0EEFE1"/>
    <w:rsid w:val="F2FECDCA"/>
    <w:rsid w:val="F3DF3A23"/>
    <w:rsid w:val="F6FE0F61"/>
    <w:rsid w:val="F7FB559A"/>
    <w:rsid w:val="F7FB5DD2"/>
    <w:rsid w:val="FABA17C2"/>
    <w:rsid w:val="FBECD2B5"/>
    <w:rsid w:val="FBFB460C"/>
    <w:rsid w:val="FDFF400F"/>
    <w:rsid w:val="FE099E41"/>
    <w:rsid w:val="FE7DE6D4"/>
    <w:rsid w:val="FF2ECCB1"/>
    <w:rsid w:val="FF7BE451"/>
    <w:rsid w:val="FF7D7B0A"/>
    <w:rsid w:val="FFFF4355"/>
    <w:rsid w:val="00002CBE"/>
    <w:rsid w:val="000122E7"/>
    <w:rsid w:val="0002564A"/>
    <w:rsid w:val="000826A2"/>
    <w:rsid w:val="00104CEB"/>
    <w:rsid w:val="0017727A"/>
    <w:rsid w:val="00182D8D"/>
    <w:rsid w:val="002314E7"/>
    <w:rsid w:val="0037155D"/>
    <w:rsid w:val="00426972"/>
    <w:rsid w:val="004579AD"/>
    <w:rsid w:val="004D59BB"/>
    <w:rsid w:val="00514562"/>
    <w:rsid w:val="005E65E1"/>
    <w:rsid w:val="007A7208"/>
    <w:rsid w:val="009B0457"/>
    <w:rsid w:val="009D3291"/>
    <w:rsid w:val="009E7116"/>
    <w:rsid w:val="00AB0E66"/>
    <w:rsid w:val="00AF64E8"/>
    <w:rsid w:val="00B031AF"/>
    <w:rsid w:val="00B0529D"/>
    <w:rsid w:val="00CC0827"/>
    <w:rsid w:val="00CD38B2"/>
    <w:rsid w:val="00D7161E"/>
    <w:rsid w:val="00DF6C9E"/>
    <w:rsid w:val="00EA3A8E"/>
    <w:rsid w:val="00ED5441"/>
    <w:rsid w:val="00ED68FF"/>
    <w:rsid w:val="010561A3"/>
    <w:rsid w:val="017E4518"/>
    <w:rsid w:val="03036ED7"/>
    <w:rsid w:val="05626B8D"/>
    <w:rsid w:val="05DF1BCD"/>
    <w:rsid w:val="062E5710"/>
    <w:rsid w:val="0A7E490C"/>
    <w:rsid w:val="0C5004BE"/>
    <w:rsid w:val="0C731816"/>
    <w:rsid w:val="0F205E5B"/>
    <w:rsid w:val="19070B4C"/>
    <w:rsid w:val="1D63D2A0"/>
    <w:rsid w:val="1FF501D4"/>
    <w:rsid w:val="202214E9"/>
    <w:rsid w:val="20BB11A5"/>
    <w:rsid w:val="23341BB9"/>
    <w:rsid w:val="261C7DA0"/>
    <w:rsid w:val="26F13635"/>
    <w:rsid w:val="274C3E95"/>
    <w:rsid w:val="2A966648"/>
    <w:rsid w:val="2BB70D44"/>
    <w:rsid w:val="2BDF6A4E"/>
    <w:rsid w:val="2C374567"/>
    <w:rsid w:val="2FBF7EED"/>
    <w:rsid w:val="31E75822"/>
    <w:rsid w:val="32FF4CFC"/>
    <w:rsid w:val="34725200"/>
    <w:rsid w:val="35747074"/>
    <w:rsid w:val="35F709B4"/>
    <w:rsid w:val="36865CB9"/>
    <w:rsid w:val="37FF1658"/>
    <w:rsid w:val="38A770E8"/>
    <w:rsid w:val="38D1BF0E"/>
    <w:rsid w:val="3A3D18BB"/>
    <w:rsid w:val="3BF6B067"/>
    <w:rsid w:val="3F38D6AE"/>
    <w:rsid w:val="3FEF0D25"/>
    <w:rsid w:val="422B1477"/>
    <w:rsid w:val="43D27FC7"/>
    <w:rsid w:val="49B047C1"/>
    <w:rsid w:val="49EB01E9"/>
    <w:rsid w:val="4C6C2A21"/>
    <w:rsid w:val="4CF84F66"/>
    <w:rsid w:val="4F6B292C"/>
    <w:rsid w:val="4FB7E5C1"/>
    <w:rsid w:val="4FEFE706"/>
    <w:rsid w:val="521BD6B6"/>
    <w:rsid w:val="52A6572C"/>
    <w:rsid w:val="54FA5DA8"/>
    <w:rsid w:val="57FBEC4F"/>
    <w:rsid w:val="5B4827E0"/>
    <w:rsid w:val="5BA653EB"/>
    <w:rsid w:val="5DEAE630"/>
    <w:rsid w:val="5E7ED5C4"/>
    <w:rsid w:val="5EA16DBE"/>
    <w:rsid w:val="5F3BDA41"/>
    <w:rsid w:val="5F9781E5"/>
    <w:rsid w:val="5FE8542D"/>
    <w:rsid w:val="6154588F"/>
    <w:rsid w:val="63FE0F04"/>
    <w:rsid w:val="6A1A06C2"/>
    <w:rsid w:val="6A8930D2"/>
    <w:rsid w:val="6BF5D809"/>
    <w:rsid w:val="6BFF023A"/>
    <w:rsid w:val="6C033F3C"/>
    <w:rsid w:val="6DFE6A56"/>
    <w:rsid w:val="6E17783A"/>
    <w:rsid w:val="6EAC03E1"/>
    <w:rsid w:val="6EED3DDC"/>
    <w:rsid w:val="6F7F4253"/>
    <w:rsid w:val="6F7FE062"/>
    <w:rsid w:val="6FCF3AD4"/>
    <w:rsid w:val="6FFE5571"/>
    <w:rsid w:val="70F231D5"/>
    <w:rsid w:val="767966B5"/>
    <w:rsid w:val="77978B49"/>
    <w:rsid w:val="77B70B4D"/>
    <w:rsid w:val="77DBE1F0"/>
    <w:rsid w:val="780501ED"/>
    <w:rsid w:val="78435FF9"/>
    <w:rsid w:val="79A7986C"/>
    <w:rsid w:val="79FF12CC"/>
    <w:rsid w:val="7B2254C5"/>
    <w:rsid w:val="7BCD0B55"/>
    <w:rsid w:val="7BF513FC"/>
    <w:rsid w:val="7C7B6642"/>
    <w:rsid w:val="7CEC1241"/>
    <w:rsid w:val="7CFF1AEA"/>
    <w:rsid w:val="7DB7A7B5"/>
    <w:rsid w:val="7E612352"/>
    <w:rsid w:val="7EE6D1B0"/>
    <w:rsid w:val="7F9F49E7"/>
    <w:rsid w:val="7FBAEC76"/>
    <w:rsid w:val="7FFF81AC"/>
    <w:rsid w:val="9DEE5386"/>
    <w:rsid w:val="9FBDE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9FAB35"/>
  <w15:docId w15:val="{E617E291-441D-4108-B9A1-8B9EAF4A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40"/>
        <w:tab w:val="right" w:pos="8300"/>
      </w:tabs>
      <w:snapToGrid w:val="0"/>
    </w:pPr>
    <w:rPr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5">
    <w:name w:val="Normal (Web)"/>
    <w:basedOn w:val="a"/>
    <w:autoRedefine/>
    <w:qFormat/>
    <w:pPr>
      <w:spacing w:beforeAutospacing="1" w:afterAutospacing="1"/>
    </w:pPr>
    <w:rPr>
      <w:lang w:eastAsia="zh-CN" w:bidi="ar-SA"/>
    </w:rPr>
  </w:style>
  <w:style w:type="table" w:styleId="a6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autoRedefine/>
    <w:qFormat/>
    <w:rPr>
      <w:rFonts w:ascii="Times New Roman" w:eastAsia="宋体" w:hAnsi="Times New Roman" w:cs="Times New Roman"/>
    </w:rPr>
  </w:style>
  <w:style w:type="character" w:styleId="a8">
    <w:name w:val="Emphasis"/>
    <w:basedOn w:val="a0"/>
    <w:autoRedefine/>
    <w:qFormat/>
    <w:rPr>
      <w:i/>
    </w:rPr>
  </w:style>
  <w:style w:type="character" w:styleId="a9">
    <w:name w:val="Hyperlink"/>
    <w:basedOn w:val="a0"/>
    <w:autoRedefine/>
    <w:qFormat/>
    <w:rPr>
      <w:color w:val="0000FF"/>
      <w:u w:val="single"/>
    </w:rPr>
  </w:style>
  <w:style w:type="paragraph" w:customStyle="1" w:styleId="Heading11">
    <w:name w:val="Heading #1|1"/>
    <w:basedOn w:val="a"/>
    <w:autoRedefine/>
    <w:qFormat/>
    <w:pPr>
      <w:spacing w:after="900"/>
      <w:jc w:val="center"/>
      <w:outlineLvl w:val="0"/>
    </w:pPr>
    <w:rPr>
      <w:rFonts w:ascii="宋体" w:eastAsia="宋体" w:hAnsi="宋体" w:cs="宋体"/>
      <w:color w:val="D84C4B"/>
      <w:sz w:val="72"/>
      <w:szCs w:val="72"/>
      <w:lang w:val="zh-TW" w:eastAsia="zh-TW" w:bidi="zh-TW"/>
    </w:rPr>
  </w:style>
  <w:style w:type="paragraph" w:customStyle="1" w:styleId="Heading21">
    <w:name w:val="Heading #2|1"/>
    <w:basedOn w:val="a"/>
    <w:autoRedefine/>
    <w:qFormat/>
    <w:pPr>
      <w:spacing w:after="660" w:line="590" w:lineRule="exact"/>
      <w:jc w:val="center"/>
      <w:outlineLvl w:val="1"/>
    </w:pPr>
    <w:rPr>
      <w:rFonts w:ascii="宋体" w:eastAsia="宋体" w:hAnsi="宋体" w:cs="宋体"/>
      <w:sz w:val="40"/>
      <w:szCs w:val="40"/>
      <w:lang w:val="zh-TW" w:eastAsia="zh-TW" w:bidi="zh-TW"/>
    </w:rPr>
  </w:style>
  <w:style w:type="paragraph" w:customStyle="1" w:styleId="Bodytext1">
    <w:name w:val="Body text|1"/>
    <w:basedOn w:val="a"/>
    <w:autoRedefine/>
    <w:qFormat/>
    <w:pPr>
      <w:spacing w:line="408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Bodytext2">
    <w:name w:val="Body text|2"/>
    <w:basedOn w:val="a"/>
    <w:autoRedefine/>
    <w:qFormat/>
    <w:pPr>
      <w:spacing w:after="300" w:line="398" w:lineRule="auto"/>
      <w:ind w:firstLine="600"/>
    </w:pPr>
    <w:rPr>
      <w:sz w:val="32"/>
      <w:szCs w:val="32"/>
    </w:rPr>
  </w:style>
  <w:style w:type="paragraph" w:customStyle="1" w:styleId="Headerorfooter2">
    <w:name w:val="Header or footer|2"/>
    <w:basedOn w:val="a"/>
    <w:autoRedefine/>
    <w:qFormat/>
    <w:rPr>
      <w:sz w:val="20"/>
      <w:szCs w:val="20"/>
      <w:lang w:val="zh-TW" w:eastAsia="zh-TW" w:bidi="zh-TW"/>
    </w:rPr>
  </w:style>
  <w:style w:type="paragraph" w:customStyle="1" w:styleId="Headerorfooter1">
    <w:name w:val="Header or footer|1"/>
    <w:basedOn w:val="a"/>
    <w:autoRedefine/>
    <w:qFormat/>
    <w:rPr>
      <w:sz w:val="28"/>
      <w:szCs w:val="28"/>
      <w:lang w:val="zh-TW" w:eastAsia="zh-TW" w:bidi="zh-TW"/>
    </w:rPr>
  </w:style>
  <w:style w:type="paragraph" w:customStyle="1" w:styleId="Heading31">
    <w:name w:val="Heading #3|1"/>
    <w:basedOn w:val="a"/>
    <w:autoRedefine/>
    <w:qFormat/>
    <w:pPr>
      <w:spacing w:before="140" w:after="360" w:line="648" w:lineRule="exact"/>
      <w:jc w:val="center"/>
      <w:outlineLvl w:val="2"/>
    </w:pPr>
    <w:rPr>
      <w:rFonts w:ascii="宋体" w:eastAsia="宋体" w:hAnsi="宋体" w:cs="宋体"/>
      <w:sz w:val="40"/>
      <w:szCs w:val="4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ingo&#26085;&#24120;&#39033;&#30446;&#36164;&#26009;\&#20013;&#22269;&#20154;&#24037;&#26234;&#33021;&#23398;&#20250;&#23454;&#39564;&#23398;&#26657;\&#21806;&#21069;&#36164;&#26009;\&#20154;&#24037;&#26234;&#33021;&#25945;&#32946;&#23454;&#39564;&#23398;&#26657;&#30003;&#35831;&#3492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人工智能教育实验学校申请表</Template>
  <TotalTime>104</TotalTime>
  <Pages>4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-kun -</dc:creator>
  <cp:lastModifiedBy>欧启忠</cp:lastModifiedBy>
  <cp:revision>18</cp:revision>
  <dcterms:created xsi:type="dcterms:W3CDTF">2024-09-30T04:59:00Z</dcterms:created>
  <dcterms:modified xsi:type="dcterms:W3CDTF">2025-03-28T10:08:00Z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01E189B91ED54257933BF6E9C564DA59_11</vt:lpwstr>
  </property>
</Properties>
</file>